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682669">
      <w:pPr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附件2：</w:t>
      </w:r>
      <w:bookmarkStart w:id="0" w:name="_GoBack"/>
      <w:bookmarkEnd w:id="0"/>
    </w:p>
    <w:p w14:paraId="2EFFD19C">
      <w:pPr>
        <w:ind w:left="-1" w:leftChars="-95" w:right="-218" w:rightChars="-104" w:hanging="198" w:hangingChars="62"/>
        <w:jc w:val="center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2025年度重新认定高新技术企业区级拟奖励第一期资金安排表</w:t>
      </w:r>
    </w:p>
    <w:tbl>
      <w:tblPr>
        <w:tblStyle w:val="2"/>
        <w:tblW w:w="9915" w:type="dxa"/>
        <w:tblInd w:w="-5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4185"/>
        <w:gridCol w:w="1065"/>
        <w:gridCol w:w="1020"/>
        <w:gridCol w:w="885"/>
        <w:gridCol w:w="1065"/>
        <w:gridCol w:w="975"/>
      </w:tblGrid>
      <w:tr w14:paraId="436F7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3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2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C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区级奖励总额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75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第一期拟拨付金额（万元）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A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第一期抵扣金额（万元）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5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第一期实际拨付金额（万元）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3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C367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8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C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阿里健康科技（杭州）有限公司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A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1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9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C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574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C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E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7B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埃梯梯智慧水务科技有限公司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4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6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7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B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B1AC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91D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CB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2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八维（杭州）科技有限公司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4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C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4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C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D646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5E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3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3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财智云享（杭州）数据信息技术有限公司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49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7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B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D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887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B88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C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A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得一（杭州）环境科技有限公司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5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4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9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9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DB5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E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4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A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伽诺（杭州）净化系统装备有限公司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3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7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4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6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A133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116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B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功尊仪表（浙江）有限公司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9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C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4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FED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7F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D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8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归创通桥医疗科技股份有限公司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8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7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A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D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0F6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F0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B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E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杭州艾斯博电装有限公司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0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9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A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D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A31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0CD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0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49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杭州安及星环保科技有限公司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28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D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BD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B8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462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0F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B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7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杭州安森智能信息技术有限公司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A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8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E1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1F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41F8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0D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D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2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杭州岸达科技有限公司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B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E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8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55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818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5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7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9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杭州昂驰电子有限公司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A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F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0E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0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107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36A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63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6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杭州奥格工业设计有限公司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17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C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1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9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B2CA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CFF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0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8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杭州奥拓机电股份有限公司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D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5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B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8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C3F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78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1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0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杭州百诺机械有限公司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E6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2B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D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9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256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2D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5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杭州百子尖科技股份有限公司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19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E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F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86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BFF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38D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3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0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杭州佰标检测技术有限公司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7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D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C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0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D2C7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922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D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11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杭州宝乐事科技有限公司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E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7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5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C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6A5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0D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5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4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杭州宝诺智能科技有限公司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2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AE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0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2D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A97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E3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F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3D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杭州保观科技有限公司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5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F3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5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5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9FB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E1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B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2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杭州保力洁包材科技有限公司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5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1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4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E7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494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7A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6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E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杭州爆米花科技股份有限公司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B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B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3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3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A8A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DD6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2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4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杭州倍沃医学科技有限公司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3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8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0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64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2B6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B0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F4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2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杭州本智科技有限公司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B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F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3B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E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CB5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17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2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杭州比智科技有限公司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3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A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7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7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218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34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2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6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杭州博瑞电气有限公司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E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1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9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32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E76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E5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D9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7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杭州布谷蓝途科技有限公司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5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3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BD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6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5731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7B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09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7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杭州灿鸿五金冲压件有限公司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2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D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E2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8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7CE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F7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0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杭州晨航环境工程有限公司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C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E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A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D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687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7D6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D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E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杭州晨磊建设工程有限公司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7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5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A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3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86E4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D9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7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8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杭州成套节流装置有限公司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BC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0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1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A1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1FA0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9F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0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4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杭州诚业信息技术有限公司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3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8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5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C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BA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53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E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D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杭州橙子信息科技有限公司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5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F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C5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C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C9F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2A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6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4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杭州持正科技股份有限公司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E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48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6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9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FA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12A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9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8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杭州创盾科技有限公司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E9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8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1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4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C82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59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6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杭州伺洋电子科技有限公司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C9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2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D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6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913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27B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F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B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杭州达丰家居有限公司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0E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0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F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4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51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E0E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F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A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杭州大信玻璃有限公司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F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0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EB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F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48F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22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C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3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杭州得诚技术股份有限公司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0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8B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3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F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ADA6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92D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7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9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4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C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6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84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97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F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FD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杭州迪英加科技有限公司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4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9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6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B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312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6BB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7D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8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杭州点坤科技有限公司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A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1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4C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2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0E19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66D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F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6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杭州鼎飞数控科技有限公司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F6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E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5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1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E2A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7AD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0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F5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杭州东方表面技术有限公司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7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A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F4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9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DDBB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4F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9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B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杭州东龙电子科技有限公司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88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9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1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7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9A2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B3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4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74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杭州都德科技实业有限公司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B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B3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8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8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90C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95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6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B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杭州抖查查网络科技有限公司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2B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5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A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1A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C31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130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9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杭州度康科技有限公司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A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3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39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B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29A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E7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B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6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杭州顿力风机有限公司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4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D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0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4A5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4A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D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B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杭州顿力信息技术有限公司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A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57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4E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5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260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D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7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52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杭州多算科技有限公司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3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6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DB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F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1C86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3C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C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B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杭州夺盛电子科技股份有限公司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E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F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6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5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398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0C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5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杭州朵云生态农业有限公司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4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0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9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F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AEB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0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5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9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杭州方绿茶业有限公司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C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F2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D2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F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30AB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24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A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0A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杭州飞琪机械制造有限公司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4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A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E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1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D7F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0E3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6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1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杭州非白三维科技有限公司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0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B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3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8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9CD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4D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1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E9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杭州非奇科技股份有限公司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6D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D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A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6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DC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FEB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5C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D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杭州肥牛信息科技有限公司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0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A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E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8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DE0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3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5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9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杭州分众科技有限公司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5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37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8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787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DE8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C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杭州芙林电子科技有限公司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8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5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7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1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629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89A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1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3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杭州高坤电子科技有限公司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83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0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6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3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C9D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B0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2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7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C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E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8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9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C46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D6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74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3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杭州高新材料科技股份有限公司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3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E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E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9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415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6AE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F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63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杭州格量测控技术有限公司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F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B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E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D7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107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FBC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91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E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杭州公众五金有限公司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2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2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B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D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0A0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23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D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杭州古力园林机械有限公司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63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8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A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4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D67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629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3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D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杭州观远数据有限公司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0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B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4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5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74F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4D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F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杭州贵品智能遮阳科技有限公司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5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5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D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B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ED6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01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B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杭州国光旅游用品有限公司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6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F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A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1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CB4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EE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B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3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杭州海迪商业展具有限公司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F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8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F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1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02D5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418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4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41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杭州海豪实业有限公司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2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3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9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B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FF3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57D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5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9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杭州海拓电子有限公司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3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4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E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5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A75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F50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5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8F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杭州海弯制冷设备有限公司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A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42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6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0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2E5A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0E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7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3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杭州汉光照明有限公司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E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1F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8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A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94A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1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D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杭州汉翔机械有限公司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1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C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C3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3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2DE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8C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E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22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杭州杭箭机床电器制造有限公司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2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40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0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9E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B87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219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C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D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杭州杭氧低温容器有限公司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A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F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3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3A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20C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3C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6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4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杭州昊舜视讯科技有限公司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0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0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F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DF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FF96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BC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D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6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杭州浩水科技有限公司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E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3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6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2B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DA3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3B7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F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A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杭州合慧智能装备有限公司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3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C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B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A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E2A5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20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3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4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杭州和辰能源科技有限公司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C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3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3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C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B2C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E5F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0E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8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杭州和方电力设备制造有限公司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A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C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0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8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A7E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0A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D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4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杭州和山科技有限公司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9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F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D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3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F4C4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64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8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9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杭州和益塑料制品有限公司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E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8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2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B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DA93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045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D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杭州赫贝科技有限公司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66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E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B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E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6FE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696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1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杭州亨伟科技有限公司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4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7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6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9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D0CD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7CB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6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4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杭州恒畅环保科技有限公司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7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5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5F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9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07A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0F4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4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6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杭州恒丰家具有限公司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B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6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B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E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0D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90A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3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96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杭州恒立弹簧制造有限公司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E2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7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F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9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95B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C1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F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杭州恒立制造科技有限公司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6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A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9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3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D10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86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0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E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杭州恒然装饰材料有限公司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6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E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73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5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B83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8E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A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1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杭州恒昇网络科技有限公司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1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8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4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E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6A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75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F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A7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杭州恒通金属软管有限公司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4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0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0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4B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043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EA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2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杭州衡鼎科技有限公司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5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E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31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7C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FD8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CDA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5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B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杭州衡康电子有限公司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5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7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7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D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4EA2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C42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6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杭州宏东勘测设计有限公司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6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D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C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2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A73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7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7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A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杭州宏展机械有限公司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D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92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3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F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B06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0B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D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杭州鸿晟电力设计咨询有限公司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1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7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B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D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0C8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D9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E7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B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F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4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2B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3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97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F6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C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B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杭州鸿光浪花豆业食品有限公司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8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B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51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A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431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A0D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CA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3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杭州鸿凌地理信息有限公司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C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D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D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D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E20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F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B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A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杭州鸿耀五金机械有限公司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0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9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FD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7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2DE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C9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6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D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杭州虎符网络有限公司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13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3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3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D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B24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CF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73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0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杭州互仲网络科技有限公司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5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A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16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C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EA0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2C8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3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1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杭州沪宁电梯部件股份有限公司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7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A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C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7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AE2D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9B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0F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7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杭州华粹义齿制作有限公司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1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3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3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D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273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76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B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9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杭州华电自控设备有限公司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C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F3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E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E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FF4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E5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9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杭州华罡智能科技有限公司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C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01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7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C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2BA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0E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D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6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杭州华剑五金工具有限公司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5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3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1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6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38A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F5B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B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F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杭州华杰禽业有限公司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5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9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2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4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71B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A28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7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9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杭州华聚环境建设有限公司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F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9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3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5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E5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CF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5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3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杭州华能工程安全科技股份有限公司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8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E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7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C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F87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B6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杭州华亭科技有限公司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D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D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C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7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B38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3C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1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A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杭州华馨家纺有限公司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5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B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A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CE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E3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A9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1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杭州华艺水秀文化科技集团有限公司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C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F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8B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6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BF5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B61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C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4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杭州荒原文化创意有限公司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4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7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6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3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6B0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D8C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4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D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杭州回车电子科技有限公司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A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5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4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F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3D7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BA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7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1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杭州慧亿科技有限公司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C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6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D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8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C3A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B6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A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2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杭州吉冈工具有限公司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AA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5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A8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1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9C0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9C0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3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B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杭州吉时语科技有限公司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2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B5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C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4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D49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A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8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06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杭州佳辰电力科技有限公司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C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B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0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5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F4F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71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0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杭州佳显科技有限公司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6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0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8D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4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341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529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E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DE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杭州建丰农业开发有限公司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6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5B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6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1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93F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C1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4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1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杭州键嘉医疗科技股份有限公司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A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0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D6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E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242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02B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F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7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杭州捷屹智能科技有限公司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1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4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E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6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675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B8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8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EC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杭州今奥信息科技股份有限公司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9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9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D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9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DB7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E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A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5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杭州金焱包装彩印有限公司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6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C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7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6C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8DF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CB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5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7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杭州晋步科技有限公司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2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3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6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D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CD52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A64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B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杭州晶迈达数码科技有限公司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E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2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2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E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4BF9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E57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E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F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杭州晶雁电子科技有限公司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2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D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0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F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449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6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0A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杭州精工机械有限公司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9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4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73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7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41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5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杭州径林茶业有限公司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8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3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9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EA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6A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8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1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杭州久碳科技有限公司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5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6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A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B9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C3DD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40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C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8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杭州久铮技术有限公司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D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D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2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3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E77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CC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7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1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杭州巨高科技有限公司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E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1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F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8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F48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040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10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1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杭州巨岩欣成科技有限公司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8F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D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A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D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710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49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5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6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杭州钜洲精密制造有限公司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2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0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B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2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678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39E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7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8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杭州聚奎科技有限公司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7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1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9A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89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3EE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ED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4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AD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杭州隽永物联网技术有限公司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3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B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D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6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EEF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54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B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B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杭州爵豪科技有限公司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B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A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B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0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FFF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41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2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2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杭州君威体育用品有限公司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F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0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D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1F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B95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615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2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7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杭州俊士铁路设备有限公司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5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C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2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85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DB6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D2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A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2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杭州骏马轴承有限公司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5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2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F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B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198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66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杭州卡日曲网络科技有限公司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E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1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2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6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D20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D70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3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F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杭州凯名庞德生物科技有限公司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8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0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E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D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BF04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D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E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7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杭州凯西爱工贸有限公司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7C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F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F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E0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3D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30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7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A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杭州康莱欣医疗科技有限公司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2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B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C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B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43B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F7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F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C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杭州柯力达家纺有限公司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7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DA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8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6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676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A9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C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21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杭州科林爱尔气源设备有限公司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D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3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6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6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BD62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0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0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7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杭州科望特种油墨有限公司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E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A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F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A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86E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3F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7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杭州坤诺电子有限公司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6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9B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9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8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CAB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CF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CF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E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杭州蓝然技术股份有限公司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B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4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E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F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A2D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78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F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C8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杭州蓝芯科技有限公司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2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9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3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D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FDE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FC0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75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8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杭州朗为科技有限公司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A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F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8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B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53C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D2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C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6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杭州乐传科技发展集团有限公司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9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F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3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8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86A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39E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B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0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杭州乐盯科技有限公司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B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1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8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7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82E3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A0A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8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93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杭州勒芒科技有限公司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D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0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D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A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1E5C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A0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27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68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杭州雷博实业有限公司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9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4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4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6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BC7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C48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81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B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杭州雷风新能源科技有限公司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8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4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3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0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8C4F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15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6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E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杭州雷数科技有限公司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4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A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B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C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A1D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F0E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1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0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杭州立众数字科技有限公司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1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9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D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5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8FD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73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E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D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杭州利富豪科技股份有限公司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1D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4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7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3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82E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F9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1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76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杭州利全科技有限公司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2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9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D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B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1B4A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3F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4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2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杭州利提提科技有限公司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1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F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AC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E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E6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4F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5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E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杭州连帆科技有限公司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A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9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4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41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317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E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C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4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杭州联图科技有限公司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C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A6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C9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1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291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11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A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4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杭州脸脸会网络技术有限公司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E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9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D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1A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EE1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5D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5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杭州邻汇网络科技有限公司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7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0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1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8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CFD5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36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2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3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杭州邻家网络科技有限公司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D9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4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4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8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18D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17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3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A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杭州林礼电子科技有限公司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FD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F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5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2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71B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28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0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杭州灵伴科技有限公司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2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0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7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D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CC9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69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B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5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杭州领挚科技有限公司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6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6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A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1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30F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DA0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B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E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杭州流控机器制造有限公司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C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F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0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1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F1A1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B21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1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C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杭州柳叶刀机器人有限公司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4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D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B0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3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36AA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7F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0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杭州龙席网络科技股份有限公司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5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2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7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16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50C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E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9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杭州隆基生物技术有限公司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A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3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F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6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E847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027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8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4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杭州鲁尔物联科技有限公司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8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9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C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0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E4A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91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5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杭州鲁尔新材料科技有限公司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7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6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0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B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E52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649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2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C2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杭州路遥包装材料有限公司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9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A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71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D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D4F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61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3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C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杭州罗孚音响有限公司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E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F4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9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8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E58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6B3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C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BB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杭州洛兮生物科技有限公司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7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8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E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0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810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5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5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2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杭州珞瑜科技有限公司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9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6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9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3B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4D6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1B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95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D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杭州绿然环保集团股份有限公司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1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2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7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2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BA2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A5E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B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5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杭州每天健康科技有限公司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5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E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6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D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6EF6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EA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C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3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杭州美宿在途网络科技有限公司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D7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1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67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E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415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1D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C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2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杭州面朝信息科技有限公司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9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2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1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7C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352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16D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4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8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杭州明聪包装有限公司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A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0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0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0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DD77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8B2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B9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杭州铭瑞佳机械科技有限公司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9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1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5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C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2108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73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BD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A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杭州铭哲磁电科技有限公司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96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95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6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18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7D4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4E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E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A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杭州模储科技有限公司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F0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0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7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7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187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B2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0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2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杭州摩众科技有限公司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0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B7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DF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23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BCE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490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A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D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杭州魔点科技有限公司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0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E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C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3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C27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6E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22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8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杭州默安科技有限公司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4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4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E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A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389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F6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2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2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杭州目炬科技有限公司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8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4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AD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F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918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3E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杭州沐垚科技有限公司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3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49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A7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5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8B5F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93D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16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5D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杭州拿铁信息技术有限公司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4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DF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7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7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ECD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32B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3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E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杭州南粟科技有限公司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E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B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F1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A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A937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F2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3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杭州暖芯迦电子科技有限公司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1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96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74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F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198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634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1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6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杭州讴耀电子科技有限公司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19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8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4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3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DD7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24E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8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E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杭州欧亚流体技术开发有限公司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8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B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B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A4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0C0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CF6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E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8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杭州潘恩科技有限公司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7B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A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D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0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6A73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5A8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4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5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杭州彭公包装有限公司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D0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B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6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A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789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04B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E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9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杭州彭公铝制品有限公司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9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6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9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002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9B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3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83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杭州片段网络科技有限公司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59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9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2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A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3CE1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C4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C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2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8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D9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40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809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486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9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F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杭州普瑞安消防科技有限公司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0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E9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E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C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E20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D6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8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杭州七月你好数字科技有限公司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2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7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4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7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61FF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63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3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杭州齐圣科技有限公司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E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95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B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E5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306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F0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9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A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杭州齐智能源科技股份有限公司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C4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A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D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0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D0F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046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9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6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杭州奇玉精密机械有限公司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0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0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D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3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E78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F5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4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8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杭州启博海纳数字科技有限公司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F3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8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E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D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E7F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36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F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1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杭州启泽五金机械有限公司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E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5E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1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8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BEE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AB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1D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C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杭州千彩印务有限公司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8D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0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B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F9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82E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F4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2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4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杭州前云数据技术有限公司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7D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7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8A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5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1C7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2C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1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1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杭州钱湾科技有限公司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49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4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A0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F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2A7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1BD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9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B1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杭州秦歌科技有限公司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C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D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F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8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796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07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4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9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杭州青橄榄物联科技有限公司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AB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E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F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5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51E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70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A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7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杭州轻寻科技有限公司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0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7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D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F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49A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3C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F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2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杭州清柳科技有限公司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4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2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8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5D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EC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28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1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6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杭州晴川科技有限公司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B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F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A3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65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C00A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76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C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B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杭州秋韵工贸有限公司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E4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0E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3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C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4B9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51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7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3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杭州趣卖网络科技有限公司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92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D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B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F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CAD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5E5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8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8F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杭州然哲建筑智能工程有限公司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3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35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9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FF97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BB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2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5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杭州冉信网络科技有限公司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5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3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6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1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3448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12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C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4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杭州仁荣工艺品有限公司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4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A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B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B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3C7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C8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2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3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杭州认养一头牛智能科技有限公司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A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7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3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D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B52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6B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09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D5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杭州锐德生命科技有限公司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8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A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B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C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FD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4A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F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0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杭州锐冠科技有限公司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3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2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9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0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51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2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3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E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杭州锐思客技术有限公司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D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0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A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4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6A3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AC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D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杭州锐毅科技有限公司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4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D5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5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B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22A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13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1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1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杭州锐颖科技有限公司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8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A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A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F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D9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0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BA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C9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杭州瑞创建筑工程研究有限公司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1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B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C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6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3E9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0B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5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C7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杭州瑞纳膜工程有限公司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12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9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F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1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F5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FA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8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B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杭州瑞欧科技有限公司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7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8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0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8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18E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9B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C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C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杭州睿达智感科技有限公司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9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B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F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8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AD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1F7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B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A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杭州赛基生物科技股份有限公司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B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9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0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C3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985D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98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D9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B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杭州赛脑智能科技股份有限公司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7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D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BD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F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8F3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5E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E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1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杭州三星工艺玻璃有限公司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E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4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DB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9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4ED7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03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0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B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杭州三星化妆品包装有限公司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6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D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1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9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18A7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4DE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7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0F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杭州三叶青农业科技有限公司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0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A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4B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91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D1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3CE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E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C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杭州森竹建设工程有限公司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1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3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A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7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47D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4E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7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杭州山立净化设备股份有限公司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5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D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0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6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A03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3B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30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A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杭州尚合生物医药科技有限公司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7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7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D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C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5FF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1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F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7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杭州绳武科技有限公司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7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5B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C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9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6BE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B3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7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BF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杭州圣庭医疗科技有限公司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9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8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D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9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8CE3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6C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C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0B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杭州盛弗泰新材料科技有限公司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1F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C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F4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3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4A6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C42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3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E2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杭州石炭纪环保科技有限公司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6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1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AF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3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0C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437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F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0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杭州时迈智能技术有限公司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1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3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5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2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C44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C8E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E3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B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杭州拾墨科技有限公司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5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E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0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5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78A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E39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C6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8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杭州世诺科技有限公司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9E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2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2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F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20D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4C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D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4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杭州视加文化传媒有限公司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C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E9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3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2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635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76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6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杭州首展科技有限公司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2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E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1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A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8909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CC1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9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7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杭州术也科技有限公司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DF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68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3E9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F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FDD8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83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EE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5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杭州数据港科技有限公司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0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C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D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A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48D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AD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D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A5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D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7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2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9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C47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77D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C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杭州数元电力科技有限公司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5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E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E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1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9A6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54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1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D5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杭州顺隆胶辊有限公司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3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8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8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7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E1A6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69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B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0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杭州舜坤标识系统有限公司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E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E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5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2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107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82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6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6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杭州思锐迪科技有限公司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F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A1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C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1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E094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C8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C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E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杭州碳明科技有限公司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C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50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9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E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6D8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81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8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4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杭州塘树科技有限公司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B7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51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2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E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A57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C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D9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9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杭州特效小哥文化传播有限公司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D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E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E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5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4C52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0D3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E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4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杭州腾力工具有限公司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8D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8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C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9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C10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6F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1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4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杭州天均数聚科技有限公司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E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7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5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5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BA3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AE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1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E9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杭州天露石互联网科技有限公司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8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2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D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9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A1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66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8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7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杭州天涌海绵制品有限公司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13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B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9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F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F3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CDA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C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1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杭州通策电线电缆有限公司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A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2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7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2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A41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81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9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02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杭州通利电器工具有限公司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6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D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4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2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60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665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A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1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杭州通友智能通讯有限公司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B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B5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E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3A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342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C0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98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0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杭州同创顶立机械有限公司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2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6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C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456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1D4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F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D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杭州同花顺数据开发有限公司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7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7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5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8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DA23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B5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F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E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杭州同华信息科技有限公司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F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1C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4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6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11E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F3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D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6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杭州同济测绘有限公司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6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79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3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85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180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92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D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5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杭州图软科技有限公司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0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0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B3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D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397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38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5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3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杭州途视信息技术有限公司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C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B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8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38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B1B5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2A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3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CD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杭州妥爱沐医疗器械有限公司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3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F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8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3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6669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F99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3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杭州瓦迪机械科技有限公司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0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6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A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E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FFED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500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28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杭州万恒建设有限公司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9D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D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9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F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D06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A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F1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0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杭州万瑞达新材料有限公司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2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42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3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F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D5E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4A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38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8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杭州网尽信息科技有限公司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A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9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1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1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C0E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98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B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52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杭州威衡科技有限公司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E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38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C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3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722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99F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E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1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杭州微鸿科技有限公司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0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C8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A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A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BE3D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16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8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杭州微慕科技有限公司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9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1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3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3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C5F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7B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2C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F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杭州微时信息技术有限公司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8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97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E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9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7EFD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AB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5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D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杭州微蚁科技有限公司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D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A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C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E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AA5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E7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3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杭州唯康农业开发有限公司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8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A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19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A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D14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DC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12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E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杭州唯可趣信息技术有限公司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5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C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4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65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4A6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0C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6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8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杭州维德认证技术服务有限公司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A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5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53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FB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330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19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9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D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杭州玮宝生物科技有限公司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1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7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F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1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93B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D4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1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B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杭州未来已来科技有限公司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0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4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F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AF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48F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3F6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95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9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杭州沃朴物联科技有限公司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6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9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98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9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2FC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53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4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97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杭州沃伊数字科技有限公司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7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E8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E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02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674D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BA4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C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5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杭州吾股软件技术有限公司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1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F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8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01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0B6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74D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B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4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杭州西子艺尚科技有限公司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3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B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5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4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19D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0A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D7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F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杭州锡诺科技有限公司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3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89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8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C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551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B7C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9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7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杭州熹富信息科技有限公司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3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2C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95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895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D5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8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F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杭州喜倍科技有限公司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6A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C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D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7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C452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FD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1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E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杭州先导医药科技有限责任公司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8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B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1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8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57F8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AB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6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0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杭州祥生砂光机制造有限公司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E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F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B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0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B11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8E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8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E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杭州祥盛机械铸造有限公司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D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8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2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B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B977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6E3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E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5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杭州翔泰电器有限公司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C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4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56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D4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BD77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460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9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杭州象外环保科技有限公司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1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6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6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C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F62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7F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8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6B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杭州小电科技股份有限公司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C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6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D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0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4CB3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36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6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杭州小肤科技有限公司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4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4E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E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A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7A26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E1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FA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杭州心岸科技有限公司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9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2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1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E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BFFC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EA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C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7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杭州芯翼科技有限公司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7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E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C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C1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516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F9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A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8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杭州欣电互联信息技术有限公司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E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D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A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D7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DD0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2B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0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5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杭州新博思生物医药有限公司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7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4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2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5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3A5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E6A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5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0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杭州新世纪混合气体有限公司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1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D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6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8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7174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985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1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7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杭州新效金属制品有限公司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5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5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A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D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36A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B3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7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C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杭州新坐标科技股份有限公司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8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B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8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C7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2FE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EC5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7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F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杭州鑫东田智能科技有限公司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7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8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20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E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CA9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05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6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6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杭州鑫坤实业有限公司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C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5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FB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6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DB05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F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D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4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杭州星源未来科技有限公司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5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E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2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D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CE7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BC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6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C7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杭州兴润机械有限公司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30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B2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B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A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44F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E5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4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A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杭州秀川科技有限公司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B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A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62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7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0A3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CE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6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B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杭州暄妍包装有限公司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E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0C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7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5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5B6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9E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4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D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杭州寻联网络科技有限公司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A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5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C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A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B63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075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3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9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杭州迅达包装有限公司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F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0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1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E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326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03C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5F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杭州迅蚁网络科技有限公司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B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2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2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9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07D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31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9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9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杭州雅城建筑科技有限公司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C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0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7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C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1B23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B6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8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5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杭州雅妍化妆品有限公司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E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7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F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A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3671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5C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6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0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杭州亚古科技有限公司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6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0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6D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B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A61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3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B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4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杭州遥望网络科技有限公司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9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5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8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8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27EA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E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C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CD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杭州野乐科技有限公司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D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F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6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0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A20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3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7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0A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杭州一科奕华机电设备有限公司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4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7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D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93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E718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A54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A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C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杭州一楠五金工具有限公司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6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6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3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4825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67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5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F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杭州一扇门科技有限公司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8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6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1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A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B2B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1D0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A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72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杭州一舟实业有限公司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91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0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E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E0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E673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1F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B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A1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杭州伊利奥纺织有限公司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1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6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A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3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7DC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B98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E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5B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杭州蚁图科技有限公司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28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6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3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93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81FA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11B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8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1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杭州亿易网络科技有限公司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E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12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C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A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C7E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DE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B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47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杭州义益钛迪信息技术有限公司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2E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6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7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3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4F5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DB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0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1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杭州亦韬环境工程有限公司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6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84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4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A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046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76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3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D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杭州易康信科技有限公司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55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1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CE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6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10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260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1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A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杭州易脑复苏科技有限公司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6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87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9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1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108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824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C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F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杭州逸曜信息技术有限公司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1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3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B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C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7E2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7B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0B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7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杭州意尚板业有限公司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2B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3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D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A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87D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473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2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C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杭州银泉茶业有限公司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0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2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6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860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84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F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90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杭州英锐环保科技有限公司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E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5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4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DE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85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73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02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7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杭州迎绿市政园林工程有限公司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B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8B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F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B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C9C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AD4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5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4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杭州映派科技有限公司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C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1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F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2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FB3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933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E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9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杭州映云科技有限公司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D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4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73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C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EAF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15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C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0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杭州甬盛通信技术有限公司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C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5F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1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D2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062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E75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D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4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杭州优虎科技有限公司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4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2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3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7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28B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B5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0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A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杭州优稳自动化系统有限公司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0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7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B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7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201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8F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9A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B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杭州悠瑞智联科技有限公司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99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0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5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D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548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93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64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A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杭州游一卡网络技术有限公司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A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2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9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1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909A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76B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6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D1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杭州右文网络科技有限公司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B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7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E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7E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114B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6F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D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3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杭州佑宁仪器有限公司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5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5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4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1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4B0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E4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2B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1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杭州祐全科技发展有限公司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35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3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FF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B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C13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73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F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F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杭州余杭特种风机有限公司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D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5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4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7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937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B14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7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F2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杭州余杭五杰钢制品有限公司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3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BC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D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2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CE5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07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9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C0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杭州与盟医疗技术有限公司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1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54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C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9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737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E1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3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B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杭州宇谷科技股份有限公司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D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4F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4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0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4D9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B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5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4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杭州钰龙环境科技有限公司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0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1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F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A0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A9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A5C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E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7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杭州裕隆通信有限公司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9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B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C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E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585E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303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6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6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杭州元芷今闰信息技术有限公司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4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E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6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A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E3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275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9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3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杭州远昊科技有限公司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3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8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5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B7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3AF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B0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C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9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杭州月清电子有限公司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8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D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6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9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467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C11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5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F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杭州云会五金电镀有限公司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5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3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88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0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941A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6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0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E5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杭州云酷智能科技有限公司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8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4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F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3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CA9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D98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A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7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杭州云气控股有限公司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9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4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4A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A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A31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FAB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4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F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杭州云象网络技术有限公司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FC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6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3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CB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95A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F4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E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8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杭州云众电力科技有限公司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E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5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C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0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601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D88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8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9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杭州芸泰网络科技有限公司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9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3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9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6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80E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65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6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F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杭州赞象信息科技有限公司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0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3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F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81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A24E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7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0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D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杭州扎弗尔智能科技有限公司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8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A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7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E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1FE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48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B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1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杭州展鑫数字科技有限公司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6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8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8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1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F4C5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425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5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F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杭州长命印刷有限公司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D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6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E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0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05C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1F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2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9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杭州兆华电子股份有限公司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8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AA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D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2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15B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F3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2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A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杭州兆信电子有限公司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F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C3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2D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C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CCE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FC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8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7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杭州浙诚数据科技有限公司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F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EE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5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1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9338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9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3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F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杭州浙星科技（集团）有限公司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1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3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A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D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7B6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F0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F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杭州珍林网络技术有限公司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C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C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E4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5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13C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4AF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9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1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杭州桢正玮顿运动控制技术有限公司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3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3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2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1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0D4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876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A5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5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杭州正加科技有限公司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E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8B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5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6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3C6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98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A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7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杭州正马软件科技有限公司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1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E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F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4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FC9A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77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4A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F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杭州正洋环境科技有限公司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E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4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7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90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260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1F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2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杭州知味观食品有限公司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9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8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82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1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68B0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22D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3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5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杭州知物数据科技有限公司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3F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6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3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A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C6A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2B5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90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F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杭州织物圆服饰有限公司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7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5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58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3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A22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532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1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88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D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CA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8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BEB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1BE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D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0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杭州智君信息科技有限公司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C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6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F6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C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196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2F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B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4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杭州智诺科技股份有限公司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40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C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F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CD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3CE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0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9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1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杭州智顺科技有限公司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1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C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A5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0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4681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B72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23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E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杭州中安电子股份有限公司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A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3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C2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E3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374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71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34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杭州中河电子器材有限公司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E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A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5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E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144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344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5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3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杭州中南电子工程有限公司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C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F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A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E8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2FBF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D8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2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E8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杭州中软国际科技服务有限公司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D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7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C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0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5E5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AE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4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6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杭州中昱建设有限公司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E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E9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3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3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B918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0F4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6D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D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杭州筑云网络科技有限公司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F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D4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E6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4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5B4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6FE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2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4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杭州卓派信息技术有限公司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D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F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2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9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C9B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DDD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F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5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杭州卓智力创信息技术有限公司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3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8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6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D8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C2DB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C8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4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F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杭州自变量信息科技有限公司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1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E8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A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3F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B6B5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14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4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8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好心泰（浙江）科技有限公司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5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7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A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A3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1EB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680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27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0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鸿星科技（集团）股份有限公司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FC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3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5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E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C0CB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D2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1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1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华普合道（杭州）科技有限公司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F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2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8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5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044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F8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69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7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慧博云通科技股份有限公司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D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9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2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C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87C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02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8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F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凯朴硕科技（杭州）有限公司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BA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8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E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C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A560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D6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0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D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康旭科技有限公司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D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E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E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C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56A6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48D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8C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0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来未来科技（浙江）有限公司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8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8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2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4D8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603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DD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7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蓝象智联（杭州）科技有限公司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1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8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B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3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3E7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C8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1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D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明科生物技术（杭州）有限公司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2F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2C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7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1B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BCA8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E2D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AA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帕克奇科技（杭州）有限公司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4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2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07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1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1B2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D83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C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趣探路（杭州）网络技术有限公司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B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7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7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29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257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FFA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C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容磁电气（杭州）有限公司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5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A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7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0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8B6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60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1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上一智慧环境（杭州）有限公司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A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C1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B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1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B76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F2A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5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斯威弗特信息技术（杭州）有限公司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0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1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AC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98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E7F6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13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6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9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苏柏科技有限公司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C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0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90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1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13B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BBD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1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淘宝（中国）软件有限公司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C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C8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5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4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BAC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B3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F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1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天尚设计集团有限公司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3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BF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54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8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59C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6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2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C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万事达（杭州）咖啡机有限公司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C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B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2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1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607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5A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7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网新百橙科技（杭州）有限公司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9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61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B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F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5E4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D9D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5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微脉技术有限公司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8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6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6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7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DC5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91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D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D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悉望数智科技（杭州）有限公司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E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7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2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7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BB2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67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A0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熙牛医疗科技（浙江）有限公司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81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E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C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1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5B17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BB9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6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4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小派科技（杭州）有限公司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0A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E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B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1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9DD9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FD7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9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4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心有灵犀科技股份有限公司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F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8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7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4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96F3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3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E5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F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新略数智（杭州）科技有限公司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6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6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5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1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97BA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5A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星空男孩（杭州）科技有限公司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AD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F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4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A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9EF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52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3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99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亚培烯科技（杭州）有限公司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2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B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8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CD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FC1D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AD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6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7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医途（杭州）科技有限公司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6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6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C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0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F4A7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9A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27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3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游虾科技（杭州）有限公司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6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4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2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9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F59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3FF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4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4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芋头科技（杭州）有限公司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6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6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E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C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E7C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21A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0B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8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云升泵业科技（杭州）有限公司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4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B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E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52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1D6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BF5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0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2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浙江埃柯赛环境科技有限公司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D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0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A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1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A62A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EBA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6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D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浙江奥道网络技术有限公司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D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6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C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3D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40A8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65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0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2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浙江百应科技有限公司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C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21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F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B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148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90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C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9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浙江保伦电子科技有限公司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9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68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C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5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78E2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7A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6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7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浙江倍时信息科技有限公司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1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3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D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9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AAA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73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5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1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浙江碧水源环境科技有限公司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2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0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D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5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348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BA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2B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浙江菜根科技产业发展有限公司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2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A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6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7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D25E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36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D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浙江晨日智能科技有限公司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9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F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7A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AE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D02C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AD5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8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7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浙江城乡工程研究有限公司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3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A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B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4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F49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FFE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0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浙江德施克信息技术有限公司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0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F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5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4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71F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2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浙江东南设计集团有限公司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2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1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D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5D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6F0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3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38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33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浙江方威检验检测技术有限公司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2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B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2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5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2FF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5AC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D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B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浙江飞图影像科技有限公司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5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6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8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65A7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A9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5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1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浙江风尚科技有限公司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A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F1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4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A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156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9A8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CF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A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浙江国辐环保科技有限公司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6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2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57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B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43C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951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C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E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浙江海聚科技有限公司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8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B6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E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D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BF6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F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AB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E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浙江杭吉电子科技有限公司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D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FE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3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2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C62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A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E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C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浙江杭真能源科技股份有限公司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A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7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2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D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32B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E01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6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B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浙江昊天检测技术服务有限公司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6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A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E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B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B0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033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0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C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浙江浩川科技有限公司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1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D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C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8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AB9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3E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5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5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浙江皓石教育科技有限公司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0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B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5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D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019C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7EC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E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1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浙江河马管家网络科技有限公司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C8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1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1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7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DB5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27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4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8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浙江赫能环境科技有限公司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66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F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0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F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575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AB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1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浙江恒通电子技术有限公司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6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5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E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1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2538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473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9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9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浙江衡美健康科技股份有限公司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E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7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1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E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557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12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B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D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浙江华采科技有限公司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7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6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7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9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4528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33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4C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D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浙江华东工程数字技术有限公司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6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6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8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6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BE76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E31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D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2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浙江华讯通科技有限公司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4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B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E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E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C22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378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28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F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浙江环境监测工程有限公司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2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6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C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3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BD1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94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E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7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浙江慧能环境工程有限公司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C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C6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9F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D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BFD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922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8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浙江火文科技有限公司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E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7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C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C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36AF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5D3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C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7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浙江极客物联网开发实验有限公司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6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6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A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2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A79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3D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2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A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浙江今测智能科技有限公司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B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1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2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0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2D8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7D3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CC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C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浙江金盾电器有限公司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E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7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7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F5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7C1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A6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8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浙江金仕源科技有限公司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6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C8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72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B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2EA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57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0F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B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浙江津芯微电子科技有限公司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6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9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4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2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03D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9E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2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6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浙江谨云科技有限公司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EB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5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E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51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EC27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A2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C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0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浙江净禾智慧科技有限公司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7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3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4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8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737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AF4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D9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2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浙江聚励云机械科技有限公司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F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C8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8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4B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727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DB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5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F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浙江开创环保科技股份有限公司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C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2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04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1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9E3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3FA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7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AC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浙江康成新材料科技有限公司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4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04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D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2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9A7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02E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F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3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浙江康勒工业软件有限公司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B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A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E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C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8886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35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45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0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浙江康邻科技有限公司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B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C0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E8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7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6DC0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1E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8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浙江蓝宸信息科技有限公司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3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5E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2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7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D483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4A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C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A4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浙江蓝天生态农业开发有限公司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C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83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31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4A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154A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2C3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A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D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浙江力测仪器设备有限公司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D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B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E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F7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4A42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37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C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8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浙江利尔达物联网技术有限公司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A9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B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64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0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D6E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613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D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1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浙江良石智能技术有限公司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5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3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3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B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487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1A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D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E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浙江龙腾输送设备有限公司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7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D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3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B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9C5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88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A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浙江绿城未来数智科技有限公司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F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4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8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1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CB1E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CB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A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F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浙江绿芽房屋科技有限公司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5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B7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8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E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3D0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7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E4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浙江美云数据科技有限公司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7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C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0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8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8D8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72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F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8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浙江木链物联网科技有限公司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3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C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48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9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7D7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26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C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5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浙江能维共智科技有限公司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F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9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1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0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FCE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2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6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C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浙江诺尔康神经电子科技股份有限公司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D5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E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7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6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A2F1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C48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7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C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浙江鹏达环保科技有限公司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8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2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80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2E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BF4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D08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4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B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浙江鹏信信息科技股份有限公司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C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AC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2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7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4D5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09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1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F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浙江普罗亭健康科技有限公司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3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8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16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1972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4E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9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A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浙江启真信息科技有限公司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C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B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7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2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C99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D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9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D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浙江求实环境监测有限公司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4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3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AC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20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18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3C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6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E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浙江权重数据科技有限公司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D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7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B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7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FD4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59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0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7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浙江日风电气股份有限公司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C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2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C3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4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96D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AE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F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6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浙江瑞银电子有限公司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E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68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9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AF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D09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12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6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66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浙江瑞瀛物联科技有限公司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0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6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6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4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8CF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855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3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浙江赛弘众智网络科技有限公司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A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6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5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E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2440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18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0E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4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浙江赛灵特医药科技有限公司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F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4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38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2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73F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C40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2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2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浙江三基色新材料有限公司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A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6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E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A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CEC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A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2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2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浙江三子智联科技有限公司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F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9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2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71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76B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12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0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A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浙江上佰电子商务有限公司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F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3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D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B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F277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CC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9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0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浙江上检电力检测有限公司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6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E7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F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7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4DF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87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C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A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浙江数享智成科技有限公司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A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BC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6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2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DC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0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D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浙江数新网络有限公司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90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4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E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6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722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9C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E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7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浙江数园智联科技有限公司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F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8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70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8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FE1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15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7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B1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浙江天衡五维电子科技有限公司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2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2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4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B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B053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96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D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4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浙江天猫技术有限公司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1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4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A3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F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BF8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83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B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B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浙江图维科技股份有限公司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9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5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4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A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98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76C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9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浙江图讯科技股份有限公司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6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3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91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7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F37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4B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2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3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浙江微特电子信息有限公司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7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3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C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D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2B82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EBA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8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F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浙江沃乐科技股份有限公司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A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1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8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9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AF7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3F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C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1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浙江熙亚图电器有限公司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D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5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FF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F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0AFA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09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5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A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浙江小布点服饰有限公司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0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DE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60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2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948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D0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D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E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浙江小健人互联网科技有限公司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8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EC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E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9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1D5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CB0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B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4C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浙江欣展科技有限公司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7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5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E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D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395C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8E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8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3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浙江新医智联信息科技有限公司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C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C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5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9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5F0F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679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F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F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浙江星华新材料集团股份有限公司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E4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A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9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1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3F5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B5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9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0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浙江雅锐斯智能科技有限公司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1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C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D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7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EB9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C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A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A4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浙江宜顿家具有限公司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8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9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D2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D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543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0E0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9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4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浙江英集动力科技有限公司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3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1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70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9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FE11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A0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D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F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浙江永伟科技有限公司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A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0B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4E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B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25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5B1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E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B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浙江优图教育科技有限公司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5A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0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D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4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544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7B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D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0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浙江由由科技有限公司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F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9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F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5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FC05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363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31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浙江禹控科技有限公司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5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7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90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F8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589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88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8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DB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浙江云程信息科技有限公司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16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C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C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9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566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31E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3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E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浙江云马智慧科技有限公司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3D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2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B1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C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8C4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3D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2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1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浙江浙能技术研究院有限公司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A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5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E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4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BEF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11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5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2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浙江志展智能科技有限公司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7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02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2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A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88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AE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B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2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浙江中越建设有限公司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A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A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C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B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371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0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2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E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中建八局浙江建设有限公司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A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D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62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3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B528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0C4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8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6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中美埃梯梯泵业集团有限公司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5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6C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E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4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90F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FBE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5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9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中能聚创（杭州）能源科技有限公司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0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F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5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5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910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78B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3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0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中双元（杭州）科技有限公司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D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D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3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5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847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F5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7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3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中移（杭州）信息技术有限公司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9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99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A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B7D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7A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0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奥斯恩影视文化传媒（杭州）有限公司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3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B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A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B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B3D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95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D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C6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杭州爱晶伦科技有限公司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5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E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C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8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462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B2E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3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4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杭州佰朋服饰有限公司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8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C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3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1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625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74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5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04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杭州城理建筑设计事务所有限公司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3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E5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2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5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BF16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D0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E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D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杭州驰凯电气有限公司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6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1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C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F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0B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05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28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6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杭州得地新型建材有限公司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3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F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8D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E0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F53D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E4C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E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杭州德诚金属制品有限公司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0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F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F2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3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8AB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9B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78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3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杭州富鑫精密机械有限公司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D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2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39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3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D14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79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A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41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杭州杭定电子产品有限公司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3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4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4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8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3E6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D7E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5A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杭州杭丝悦纺织科技有限公司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EA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E1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0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5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DD66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A3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杭州杭正机械有限公司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CA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7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DF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D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BC2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8B0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4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杭州浩顺钣金有限公司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03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E7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9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44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80F3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CA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0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B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杭州恒俊科技有限公司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D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C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7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5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B4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0A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6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6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杭州华威电子有限公司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3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2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42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0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402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D8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6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83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杭州环润智能科技有限公司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B5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6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5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B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B8C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20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B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杭州锦泰安全科技有限公司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0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5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F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C1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2E17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77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CA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A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杭州荆鑫机械有限公司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6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2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A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D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058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644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6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杭州晶泉香精香料有限公司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5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08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D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6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B2BC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D8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2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1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杭州聚塘金属制品有限公司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3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E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4A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F8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DB86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B5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5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4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杭州聚医智联科技有限公司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2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96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E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F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414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6F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C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杭州凯彻电子有限公司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B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6E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8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D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8C7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407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2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C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杭州康园机电设备有限公司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C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F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20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F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9637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BF8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B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1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杭州酷尔制衣有限公司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85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3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5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A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CDD0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CD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B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3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杭州快付传媒科技有限公司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7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59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1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8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916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9A8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E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0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杭州迈杰教育科技有限公司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4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5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9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E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98B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E0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D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F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杭州仁力科技有限公司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B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67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FC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4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97CC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08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2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杭州森格映视文化创意有限公司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4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F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B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CC4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B1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8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杭州尚青科技有限公司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B1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4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F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F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7658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3C5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9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3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杭州施厚能源科技有限公司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D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7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9C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4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7D89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69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91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杭州腾昊科技有限公司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6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8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8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C4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68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FD0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2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C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杭州天罡电力建设有限公司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4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2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D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F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666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86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5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9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杭州通宇实业有限公司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1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5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2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4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4C5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9D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A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5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杭州武林机械有限公司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7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8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5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8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BD1E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1E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E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E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杭州旭特进出口有限公司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3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6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86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7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EFC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DE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39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E1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杭州仰坤科技有限公司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5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55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0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D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2C5C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600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9A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3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杭州一秀实业有限公司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E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6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0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4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5222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FA9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2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49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杭州盈光精密机械有限公司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E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A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E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9761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55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5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8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杭州誉硕测控技术有限公司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0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D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1E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9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B9B2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3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2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C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杭州正久科技有限公司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6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7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4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C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DF13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A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B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7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杭州众辰电力科技有限公司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F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B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A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6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F00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BC8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3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杭州追巡科技有限公司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0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33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E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5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622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62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1B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6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一只蓝鲸（杭州）网络技术有限公司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6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1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3C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F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32F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1BE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D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浙江佰年实验科技有限公司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4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5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6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3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BB7C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F7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8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4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浙江华意科技有限公司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8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F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A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B9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471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F0C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4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4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浙江连营建设有限公司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A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3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6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B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8F6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E3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0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B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浙江零碳数字能源科技有限公司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0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B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F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B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427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D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84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A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浙江青庭科技有限公司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9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8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7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D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AAE0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BF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0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E0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浙江上元土地勘测规划设计有限公司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F6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7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9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6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AEA0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0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E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7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浙江小盾未来科技有限公司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3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1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0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B5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92EC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B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EF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8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浙江致腾电气成套设备有限公司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A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2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C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E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711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E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7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A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杭州拜迪戈雷生物材料有限公司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4C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6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E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8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8F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154B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71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F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杭州话饼智能科技有限公司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ED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0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8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B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91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6B5E9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9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杭州吉为医疗科技有限公司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E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B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1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D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7F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0ECC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4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42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杭州卡涞复合材料科技有限公司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B0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9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1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D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3E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6DC7A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9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2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杭州蒙诺标识有限公司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9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B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8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8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28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70821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4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3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杭州纤纳光电科技有限公司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8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4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0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F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D4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5374E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8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E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浙江校联信息技术有限公司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6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3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7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7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91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迁出</w:t>
            </w:r>
          </w:p>
        </w:tc>
      </w:tr>
      <w:tr w14:paraId="3F723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E4AC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9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10272.5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F0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4402.5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6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8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4342.5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223D9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DC44630"/>
    <w:sectPr>
      <w:pgSz w:w="11906" w:h="16838"/>
      <w:pgMar w:top="1440" w:right="1706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B3073"/>
    <w:rsid w:val="00B30BFA"/>
    <w:rsid w:val="03EE7A60"/>
    <w:rsid w:val="04F65D16"/>
    <w:rsid w:val="070C2A6C"/>
    <w:rsid w:val="08E81726"/>
    <w:rsid w:val="1202489F"/>
    <w:rsid w:val="1355718A"/>
    <w:rsid w:val="18A12BE0"/>
    <w:rsid w:val="1AFC7398"/>
    <w:rsid w:val="224B3073"/>
    <w:rsid w:val="22B31939"/>
    <w:rsid w:val="252D0555"/>
    <w:rsid w:val="26342DBA"/>
    <w:rsid w:val="297E36C1"/>
    <w:rsid w:val="2A600C13"/>
    <w:rsid w:val="34200D00"/>
    <w:rsid w:val="37770930"/>
    <w:rsid w:val="386466F5"/>
    <w:rsid w:val="38E119DC"/>
    <w:rsid w:val="3BE91556"/>
    <w:rsid w:val="40E3190E"/>
    <w:rsid w:val="41F36531"/>
    <w:rsid w:val="486A527A"/>
    <w:rsid w:val="4BEB79AC"/>
    <w:rsid w:val="529C59B0"/>
    <w:rsid w:val="544A4CD7"/>
    <w:rsid w:val="56D6610A"/>
    <w:rsid w:val="5C79111A"/>
    <w:rsid w:val="5DCB1A25"/>
    <w:rsid w:val="5FEC32F8"/>
    <w:rsid w:val="635C6B1B"/>
    <w:rsid w:val="66DE06C4"/>
    <w:rsid w:val="688C42DC"/>
    <w:rsid w:val="71FD4437"/>
    <w:rsid w:val="76021C17"/>
    <w:rsid w:val="7B521550"/>
    <w:rsid w:val="7D83086B"/>
    <w:rsid w:val="7DE30D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unhideWhenUsed/>
    <w:uiPriority w:val="0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14</Pages>
  <Words>5110</Words>
  <Characters>6456</Characters>
  <Lines>1</Lines>
  <Paragraphs>1</Paragraphs>
  <TotalTime>150</TotalTime>
  <ScaleCrop>false</ScaleCrop>
  <LinksUpToDate>false</LinksUpToDate>
  <CharactersWithSpaces>6580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2024-05-06T06:19:00Z</dcterms:created>
  <dc:creator>张婧</dc:creator>
  <cp:lastModifiedBy>soul</cp:lastModifiedBy>
  <dcterms:modified xsi:type="dcterms:W3CDTF">2026-08-12T09:38:37Z</dcterms:modified>
  <dc:title>关于拟下达2023年度国家高新技术企业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eyJoZGlkIjoiOTZjMDY3ZjZmYzYwMWM3NDQxZTM2ODZiYzIwODBkODMiLCJ1c2VySWQiOiIyODAyNTg2MDUifQ==</vt:lpwstr>
  </property>
  <property fmtid="{D5CDD505-2E9C-101B-9397-08002B2CF9AE}" pid="4" name="ICV">
    <vt:lpwstr>55E534FF4C2245249BF1506F388B2DC6_13</vt:lpwstr>
  </property>
</Properties>
</file>