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A6DFAF"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附件1：</w:t>
      </w:r>
    </w:p>
    <w:p w14:paraId="55E16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年度新认定高新技术企业区级拟奖励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第一期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资金安排表</w:t>
      </w:r>
    </w:p>
    <w:p w14:paraId="744BE2D7"/>
    <w:tbl>
      <w:tblPr>
        <w:tblStyle w:val="2"/>
        <w:tblW w:w="10335" w:type="dxa"/>
        <w:tblInd w:w="-8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3675"/>
        <w:gridCol w:w="1014"/>
        <w:gridCol w:w="1020"/>
        <w:gridCol w:w="915"/>
        <w:gridCol w:w="990"/>
        <w:gridCol w:w="2010"/>
      </w:tblGrid>
      <w:tr w14:paraId="2E7FB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7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区级奖励总额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B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第一期拟拨付金额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4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第一期抵扣金额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0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第一期实际拨付金额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3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1BAF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A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6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成功数字技术（杭州）有限责任公司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B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A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3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0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FEC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1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B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3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格睿时代（杭州）信息科技有限公司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6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1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8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8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FAF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4C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0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E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杭州艾贝德生命科技研究院有限公司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2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6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5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7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F65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63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3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9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杭州艾铂特智能科技有限公司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4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B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1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F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22C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38E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3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2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杭州爱拍内容科技有限公司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D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D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6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B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FD3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08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C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B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杭州安先机器人技术有限公司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A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F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B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4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C6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9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7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A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杭州博邦金属材料有限公司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7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6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2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3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A41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09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3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9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杭州博钺文化科技有限公司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A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E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E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F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6E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26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5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杭州琛兴科技有限公司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1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E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1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B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760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2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C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3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杭州聪状元科技有限公司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1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B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C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0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DE6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A0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7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C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杭州大佬科技有限公司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6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4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3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E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819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5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7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A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杭州导向科技有限公司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F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4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4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D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F8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C92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1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D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杭州东金环保科技有限公司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5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7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3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0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941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A9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2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4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杭州笃远智能科技有限公司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0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2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5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C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E8A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1BD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B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9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杭州烽瑞光电设备有限公司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D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8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B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C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080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5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6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7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杭州赋力成长科技有限公司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0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6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4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0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9D6B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75E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17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3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1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6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3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2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C68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A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F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1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杭州瀚真电器制造有限公司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6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6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6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9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6AE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0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1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1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杭州盒礼科技有限公司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B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B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4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9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43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8B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4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杭州恒控电力科技有限公司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1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6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4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E18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3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4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D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杭州恒顺工程塑料有限公司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7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A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9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181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F1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2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F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杭州华御影视科技有限公司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D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2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6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3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5EC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8A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3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9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杭州荟心医疗科技有限公司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C8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6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A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E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50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8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6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5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杭州吉高智能电子科技有限公司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C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4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3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5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1AB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01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7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E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杭州吉智软云信息科技有限公司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6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9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1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5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61B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0FB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A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杭州简游网络科技有限责任公司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F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7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1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B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9EB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E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0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7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杭州杰斯特文化创意有限公司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2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A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D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4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DA1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9F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6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5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杭州捷象科技有限公司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3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C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9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D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2DE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24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9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4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杭州今碳节能科技有限公司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9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0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E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C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24C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3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E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3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杭州金口良策科技有限公司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E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2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4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6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895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B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C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7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杭州聚创达科技有限公司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3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1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A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3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8C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4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E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E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杭州开镕网络科技有限公司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3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5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6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1FFC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BB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C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杭州蓝歌科技有限公司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B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6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2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4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D5B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2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6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7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杭州乐翌生物科技有限公司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D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4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1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B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E23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8B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A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6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杭州励达机械有限公司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3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8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7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B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E2E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7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0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A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杭州灵感时代数字科技有限公司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1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8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9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B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33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F8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B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B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杭州绿城铝业有限公司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2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F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C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D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54A7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7C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A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3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杭州麦杰思制冷科技有限公司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5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8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A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5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EF9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E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C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杭州美森香料有限公司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E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2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F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3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D67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9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0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A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杭州敏动科技有限公司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4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D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2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F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AECF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420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C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6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杭州明丰塑料包装有限公司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5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C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A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2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447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8D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F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2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杭州明山塑纸有限公司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D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7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B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D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CA1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A0D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D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E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杭州莫洛特化学科技有限公司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9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9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9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D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2EA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8AF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0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1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杭州碰呗网络科技有限公司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8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6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3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1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4300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4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杭州品安科技有限公司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5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2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5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B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E37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96B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5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杭州品铂信息技术服务有限公司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6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A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1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8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19A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33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A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6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杭州普鹤科技有限公司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4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4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8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D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4AF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A2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1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杭州普联生态科技有限公司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F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C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3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E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C8B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5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1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7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杭州启巡智能科技有限公司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F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4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5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8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DB68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3B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7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杭州乾丰电子有限公司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8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7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8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6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08D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1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E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杭州青占科技有限公司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A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3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C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3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CD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62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0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F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杭州球一科技有限公司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C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5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D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0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2B0E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82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6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6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杭州仁和档案技术咨询有限公司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0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E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8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1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181D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7D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8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4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杭州日耀科技有限公司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8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A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9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D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FC3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01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B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4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杭州日臻建设有限公司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5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A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D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E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384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4B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B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1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杭州锐锐科技有限公司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B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A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D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A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19E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C1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E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2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杭州瑞检软件科技有限公司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E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C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C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E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A58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7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9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杭州瑞欧优合科技有限公司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F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6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2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2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811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F3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5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7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杭州三时三言科技有限公司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6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4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5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A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85B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4E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3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杭州省团科技有限公司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7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4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4B17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B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F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0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杭州数云智信信息技术有限公司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2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B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5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7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EA8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944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2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杭州数织科技有限公司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E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3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0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8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DE0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B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1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9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杭州四菱电子科技有限公司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6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5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E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7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EF5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A5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B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杭州松满新能源科技有限公司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A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D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C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C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98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685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2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杭州涛谱科技有限公司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B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7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F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E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70DD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9F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5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C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杭州天香食品有限公司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E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4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6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7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F08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EA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3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B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杭州图零零科技有限公司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B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0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5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E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DD2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FE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3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杭州晓硕文化科技有限公司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5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5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5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8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F6D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5FB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0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9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杭州新东澳生物科技有限公司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2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5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C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3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86D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2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F5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A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杭州鑫昕科技有限公司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3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5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E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7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386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02D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A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B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杭州虚贝科技有限公司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F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5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7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8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845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597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2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杭州迅喵数字科技有限公司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E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8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1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6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1AF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F5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杭州氧宜居环保科技有限公司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C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B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9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8C4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2C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0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4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杭州一苇建筑设计有限公司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A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3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5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6205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0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4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杭州亿马智能设备有限责任公司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6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0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F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C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A5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D1E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A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杭州银豆信息技术有限公司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4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8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A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0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324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5F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A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杭州友上智能技术有限公司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0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F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1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8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8C9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F2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4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5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杭州佑首科技有限公司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C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C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4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5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6E4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63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6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8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杭州禹航建设工程有限公司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9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5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6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0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16B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4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2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5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杭州云迹物联科技有限公司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D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F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D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2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09D3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55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3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8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杭州云岚链条配件有限公司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A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D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6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4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009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48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2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F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杭州云起花开科技有限公司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5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C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4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687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78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3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杭州泽鑫信息服务有限公司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2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C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3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6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905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63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4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8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杭州臻车科技有限公司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D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3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6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A85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5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3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8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杭州志永网络科技有限公司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2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8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DE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9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0F1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39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B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9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杭州智擎智能装备有限公司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1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F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B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BB5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10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1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杭州智源网联科技有限公司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5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A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9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6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FC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F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F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杭州灼煜科技有限公司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2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3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C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D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D6A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0D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9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0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杭州卓滤环保科技有限公司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9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2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6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2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476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469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0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B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弘则弥道（杭州）科技有限公司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7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D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8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3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8A3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76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2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E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慧拍（杭州）智能科技有限公司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7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1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1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23A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A32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0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8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集衡（杭州）信息科技有限公司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7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1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F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D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F1F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9F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C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金码智能科技（杭州）有限公司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5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2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5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6ED0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C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0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3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久歌（杭州）网络技术有限公司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2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0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0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0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452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8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E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清瑶智能科技（杭州）有限公司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2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F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C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C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9EE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5F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C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5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天辰威科技（杭州）有限公司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F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5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E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72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9D7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26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1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天翼视联科技有限公司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3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9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1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F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2B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E0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F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3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头流（杭州）网络科技有限公司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6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B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0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F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309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3DB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3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D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芯云晟（杭州）电子科技有限公司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1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7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0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C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D6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E0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1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B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英科隆生物技术（杭州）有限公司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E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9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8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F52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04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8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浙江本正环保科技有限公司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4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E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7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8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03E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1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8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2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浙江凡龙信息技术服务有限公司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A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D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1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D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FF6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6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D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7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浙江伏打科技有限公司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E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5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E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3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3B3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00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B5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浙江概率科技有限公司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7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0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F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A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B3A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F8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A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2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浙江高联检测技术有限公司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A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7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D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6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94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D8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0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浙江桂容谐平科技有限责任公司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2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6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1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3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6FCF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DE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D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1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浙江瀚为科技有限公司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E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99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F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1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D31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42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2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B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浙江豪猪网络技术有限公司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3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6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4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8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61D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1B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2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2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浙江好招募医药科技有限公司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F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8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1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E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A76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C2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4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B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浙江华东新能科技有限公司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7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D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3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3B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E1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6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C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浙江华骧科技有限公司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0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6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0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6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3AF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9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B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0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浙江积洣环境科技有限公司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5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B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8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1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07F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EF5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9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4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浙江晶能微电子有限公司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5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4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A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5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9B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32E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8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1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浙江快哥新能源科技有限公司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B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B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9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3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3E7D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2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1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7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浙江蓝涂建设有限公司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5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1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3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4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B3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CD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1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浙江隆乘智能科技有限公司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6E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B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3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5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16A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76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7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0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浙江魅力纪实文化传播有限公司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7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5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6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853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9F3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6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B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浙江摩方快仓科技有限公司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E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0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A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6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A20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E3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3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1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浙江千麦司法鉴定中心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3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6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E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24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8F4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EB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C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2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浙江入微医疗健康科技有限公司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C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7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5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4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D4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A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D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E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浙江省化工基础工程有限公司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5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C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4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B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FBF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0D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B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A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浙江思创环保科技有限公司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D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1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5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9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0C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99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0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F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浙江天网智联科技有限公司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B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E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B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2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51D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4D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C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D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浙江星舰新材料科技有限公司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E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2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8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D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514D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9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0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8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浙江聿力科技有限公司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9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1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0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D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182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9A7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1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5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浙江沅芷网络科技有限公司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A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0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0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F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93E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41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2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B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浙江云尖智源科技有限公司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9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6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F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0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F07D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79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5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6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浙江掌心互动信息技术有限公司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F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A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4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8A2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0DB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D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9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浙江之江数安量子科技有限公司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3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A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F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0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0BB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EC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9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国合绿材科技（浙江）有限公司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9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F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4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3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248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4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3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7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杭州爱智库科技发展有限公司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F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6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A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E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D7B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BB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F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9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杭州北水云服科技有限公司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A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D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7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E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B06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34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B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杭州博览群书文化科技有限公司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9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B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A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2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8A0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69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2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杭州昌业机械科技有限公司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4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C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5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3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206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F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A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1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杭州超峰物联网科技有限公司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6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6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1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F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73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3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D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A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杭州川流智能制造有限公司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5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6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2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582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21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3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杭州鼎询智能科技有限公司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2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9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D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77AB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35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杭州东源暖通设备工程有限公司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9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C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8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6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B72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53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E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4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杭州构析科技有限公司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D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A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B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5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28D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25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3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8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杭州海大机械设备有限公司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7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D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C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A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4FF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15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8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杭州昊元建设有限公司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3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7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B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0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C8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6F7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3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2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杭州浩思云科技有限公司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4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8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8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4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41A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7D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E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8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杭州恒畅智能科技有限公司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D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E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E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4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849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6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4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杭州恒琢信息科技有限公司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D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F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7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A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553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1A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D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2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杭州洪鑫精密塑胶模具有限公司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0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A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43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1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5D0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1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0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4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杭州惠臣科技有限公司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B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8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E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1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D4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15D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D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杭州惠玲科技有限公司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7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6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52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1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DE4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DA0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2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1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杭州慧祥网络科技有限公司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A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C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5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0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3C1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D9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杭州加一欧博包装技术有限责任公司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A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6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8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9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500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8C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1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杭州江南春堂生物科技有限公司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5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3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A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5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66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82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9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杭州金乾乾科技有限公司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3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4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0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6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090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B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C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2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杭州津科电气有限公司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7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6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6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6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00D2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9D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B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5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杭州聚标科技有限公司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B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4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6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B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1B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026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4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D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杭州峻烽科技有限公司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9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F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6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9F6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67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4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A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杭州力坤网络科技有限公司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5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B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8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27B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1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4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0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杭州灵碳科技有限公司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E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0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D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9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FF6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BBA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2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E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杭州迈德凯新材料有限公司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F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F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1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0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391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19A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9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0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杭州明牛智能科技有限公司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9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A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F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C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5F9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70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E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杭州铭阳达环保工程有限公司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B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C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5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3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794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DD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5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杭州能碳院物联科技有限公司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C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F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0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3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ECA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D6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3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A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杭州欧聪网络科技有限公司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3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A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6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0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1C1D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997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D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8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杭州欧答科技有限公司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0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B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E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B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E5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2C3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E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F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杭州千涵农业科技有限公司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3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3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9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A3FD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45F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6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杭州仟诺信息科技有限公司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0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B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E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1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0B8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72C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D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A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杭州沁澄科技有限公司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7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9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8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3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F8C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10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1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杭州上品极致产品设计有限公司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2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4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1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E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A99E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39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7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杭州上威科技有限公司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D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4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E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8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78A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9A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A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4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杭州尚巨网络科技有限公司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E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9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0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2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4F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77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4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F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杭州少游文化科技有限公司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C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F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8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4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25A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BE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8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3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杭州绳股电子科技有限公司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F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6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1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B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79C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34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3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杭州顺充科技有限公司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8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2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9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B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1B1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1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E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C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杭州苏纳可卫生用品有限公司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5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E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C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E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C01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1A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0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F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杭州台满满科技有限公司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5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F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C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8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C713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D7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A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杭州腾凯门窗有限公司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6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3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5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B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6E0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0C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9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1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杭州童湘科技有限公司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B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A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6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5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8E1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71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0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E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杭州为思达科技有限公司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A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2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B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9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E161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773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A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杭州沃雄科技有限公司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0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D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8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7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ABC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D8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3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E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杭州象限数智科技有限公司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5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D0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0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3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B36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67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5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E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杭州芯航信息技术有限公司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7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4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3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A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4BA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EE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D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5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杭州芯觉科技有限公司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A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7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3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4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46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B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3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6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杭州欣颖市政工程有限公司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3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4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8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A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64E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F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1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8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杭州新博士工具有限公司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D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B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B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E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952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647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2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D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杭州信产科技有限公司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E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7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4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E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2E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5D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杭州一起来种地科技有限责任公司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6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E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B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1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C89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8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3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F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杭州亿达丰智能科技有限公司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6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F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3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C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8EB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1C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9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E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杭州圆声智能科技有限公司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3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8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4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5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CDD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0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6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杭州云助云科技有限公司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6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C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C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1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BB7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FA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8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4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杭州中塬盛科技有限公司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4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F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F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6E4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9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7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杭州众妙之门科技有限公司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A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5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F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6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C62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F0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0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6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杭州字棒棒科技有限公司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6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9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2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C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3E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ED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1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0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聚媒互动（杭州）科技有限公司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3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7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9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6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3FA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13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7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B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康蓓净（杭州）智能科技有限公司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B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D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1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A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4E8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CD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0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A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泽宠科技（杭州）有限公司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9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A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3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4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18C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9E1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F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7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浙江汉睿智能科技有限公司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D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D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7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6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B3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2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8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浙江径源实验动物科技有限公司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03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0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0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0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3B1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CA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F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8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浙江奇点智创科技有限公司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2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2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A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2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A70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8C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A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7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浙江瑞迪数通科技有限公司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B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1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F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A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CD5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00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0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A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浙江三羊环境科技有限公司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E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2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1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6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D66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31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F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E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浙江天霆科技有限公司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8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A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7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87C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1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D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D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浙江星奥农业科技有限公司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1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F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5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5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3C1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4E9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4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5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浙江星舰智能科技有限公司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1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5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1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D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8F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E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12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A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浙江亿博冷暖科技有限公司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6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C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6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9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D1D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6C2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D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13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浙江粤嘉综合能源服务有限公司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1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A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A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2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235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CA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F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6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中鸿国科（杭州）科技有限公司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8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A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5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0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AFC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052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0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中州高新技术（杭州）有限公司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4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B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B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6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299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EC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2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5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杭州聚仁医疗科技有限公司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8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D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E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B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D6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2018年省科小，余科〔2019〕16号</w:t>
            </w:r>
          </w:p>
        </w:tc>
      </w:tr>
      <w:tr w14:paraId="786B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D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9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艾瑞数云科技（杭州）有限公司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1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C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1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7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5B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72A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1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奥明星程（杭州）生物科技有限公司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4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F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A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C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28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FE30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C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6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柏意慧心（杭州）网络科技有限公司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D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7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3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F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4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7680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斑头雁（杭州）智能科技有限责任公司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E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8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8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0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70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9FE8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C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D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厨曼智能制造（杭州）有限公司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F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E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1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1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ED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00C4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8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3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戴恩医疗科技（浙江）股份有限公司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2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5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C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8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7F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316F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D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D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杭州安缦云科技有限公司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E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3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8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2C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5188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5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A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杭州安思佰云选科技有限公司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B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5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E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8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C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146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F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E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杭州奥谷文化创意有限公司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0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6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3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1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8F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4DA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C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F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杭州百乐文化传媒有限公司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A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F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4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B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54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B9F9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1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1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杭州柏灵太微科技有限公司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3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B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D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D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B3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79B0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0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0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杭州贝诺光学科技有限公司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2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A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D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1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5F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1E2D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5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F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杭州奔晷新能源科技有限公司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0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7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E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A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07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E2DB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E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C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杭州彼凡数字科技有限公司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B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A6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C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C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31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627E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4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杭州标彰电子科技有限公司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F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3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E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3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70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DA2F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4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2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杭州博医生物医药科技有限责任公司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C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3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0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0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86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5E6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5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5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杭州布朗低温设备有限公司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0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8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2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2C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A60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6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杭州晁运科技有限公司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6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B4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6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9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45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0D07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3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D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杭州成喆生物医药有限公司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1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3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D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3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BE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D230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0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杭州骋风而来数字科技有限公司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1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C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2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93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951E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C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F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杭州吃鲸网络科技有限公司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3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8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5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E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B8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7C0E4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7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C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杭州出海罗盘网络科技有限公司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2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2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0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F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25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1AAD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E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6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杭州穿石网络技术有限公司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3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E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A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2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E1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A83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3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E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杭州葱花花科技有限公司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C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4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D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6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5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5DD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8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杭州丹氏机器人科技有限公司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2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0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E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6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54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505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1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7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杭州导信科技有限公司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A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2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2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3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8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B06A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8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8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杭州鼎能光电科技有限公司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A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4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2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9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9E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83B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B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杭州东呈科技有限公司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8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F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4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9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FC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5F55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D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F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杭州对流层影视传媒有限公司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E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3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C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F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EA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7E6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A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杭州富桥标识工程有限公司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F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D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E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9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A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143B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E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F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杭州改森技术有限公司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F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2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2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2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E4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32C21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6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6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杭州盖硕网络科技有限公司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E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3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1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D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8B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3214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2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6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杭州格物见微数字科技有限公司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1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0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2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2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1A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7C2A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3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E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杭州顾九科技有限公司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3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B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1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9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F9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E323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杭州光学电子仪器有限公司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4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3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5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4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2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A472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4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5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杭州归一智能科技有限公司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F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9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2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F2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3B15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F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D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杭州国磊半导体设备有限公司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B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9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D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8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8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336E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E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4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杭州海辰科技实业有限公司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9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C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3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A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9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E7E3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杭州海朔自动化科技有限公司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6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B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1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8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77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F63B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杭州海依黛丝信息技术有限公司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A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1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7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86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23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B2AB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B4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杭州汉振图新技术有限公司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9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5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C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D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10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ED7F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1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8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杭州杭徽钣金有限公司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4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6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A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A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93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EAB9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1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杭州航升建设有限公司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D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D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F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9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8D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BBF4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9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D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杭州亨泽元净化科技有限公司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8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F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A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4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EA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38E4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6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杭州华生合金材料有限公司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5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1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8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F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97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297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E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2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杭州华是智能设备有限公司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C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6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3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B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25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53F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1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杭州幻书科技有限公司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0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7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1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3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7E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AF94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B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杭州汇芯科技有限公司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3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B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5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3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F5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22AC8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7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杭州吉音医疗科技有限公司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D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6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3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B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33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65E97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C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3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杭州交创科技发展有限公司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0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4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B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0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2F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5164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9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4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杭州皎月网络科技有限公司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2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F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E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1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DC1B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F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杭州杰派展示用品有限公司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A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9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A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A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03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22EA7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6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杭州杰硕云智能科技有限公司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8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8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1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E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E2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7E6E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2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B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杭州今久文化创意有限公司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8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E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7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B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DE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28C6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7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9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杭州鲸云智能工业科技有限公司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F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2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8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A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9D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16C6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9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C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杭州靓猫科技有限公司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8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9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1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F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7B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A40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8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A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杭州骏茂金属制品有限公司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B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A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1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F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8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884B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5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0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杭州开物鑫工程技术有限公司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6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5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1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6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D0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F1E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8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杭州凯仓科技有限公司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4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A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8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F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60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4889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7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杭州凯诚电子有限公司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1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9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2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6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F2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7EE6F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7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D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杭州克莱因科技有限公司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4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4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C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2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BD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7D8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9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1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杭州蓝鲨充电技术服务有限公司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4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5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6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9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D9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175E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5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5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杭州朗乾云建筑科技有限公司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3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1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0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3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C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BBB2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杭州脸推网络科技有限公司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A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6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1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A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9F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8F41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杭州六智科技有限公司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9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E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E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F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76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2619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3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杭州栾叮互动科技有限公司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6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0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2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0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9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3803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1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2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杭州迈典电子科技有限公司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4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E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3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1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9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0DC5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9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杭州迈巨微电子有限责任公司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4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5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2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0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40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EB4B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5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杭州漫普电子信息技术有限公司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0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8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F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C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87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16AD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E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4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杭州美奕达氢能科技有限公司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E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DD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D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3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AE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BE92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0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2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杭州明畅信息技术服务有限公司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E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3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D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7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D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74E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E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D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杭州墨启时空科技有限公司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7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1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9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F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8B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EE47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4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2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杭州南淳电子科技有限公司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0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A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3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6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B5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7B1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E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杭州宁芯科技有限公司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3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4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9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E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9B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22D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0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5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杭州齐创智联科技有限公司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7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7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2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0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4A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984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F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6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杭州奇幻智能科技有限公司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4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D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A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9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D9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A976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D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B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杭州千亦网络科技有限公司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A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0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2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D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AE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1B96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2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9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杭州全程数治信息技术有限公司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9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0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E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7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C0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9EEC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9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6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杭州泉租信息科技有限公司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4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2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2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B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A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1D7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8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1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杭州如懿文化创意有限公司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5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9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5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B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21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CFF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C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杭州森成信息工程有限公司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2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6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8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8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8A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4620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7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E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杭州深度思考人工智能有限公司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7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C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5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3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F5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6BFF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7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A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杭州深度智联数字科技有限责任公司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C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3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2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C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75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357A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5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C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杭州声能农业发展有限公司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4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3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3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E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31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C0A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B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8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杭州声喧科技有限公司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0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A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5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A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BD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47BC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8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2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杭州守道环境科技有限公司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E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3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C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C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04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A623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杭州数利得科技有限公司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0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A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C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8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D5AC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9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2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杭州数栾安全科技有限公司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B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0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D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C9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1B1B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7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F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杭州数字冥想建筑科技有限公司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9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C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5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A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EB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934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8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D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杭州税信智能科技有限公司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8E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4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E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2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42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092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2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D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杭州顺畅智行科技有限公司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5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1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2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B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04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D3C2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6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1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杭州天霖云数字科技有限公司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C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4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B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4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5F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E0C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E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C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杭州天亿空分设备管道有限公司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D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9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B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F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FF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9580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2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4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杭州万卷智慧科技有限公司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0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B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A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2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2D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ED51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E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0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杭州万懋网络科技有限公司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D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F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3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4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10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38D3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0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2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杭州万智微电子有限公司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E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4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5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6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C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A0A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1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7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杭州蔚来科教设备有限公司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9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5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F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0A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703C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B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1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杭州吾尾科技有限公司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C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6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4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9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22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091E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E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F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杭州西格莫伊德智能科技有限公司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5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6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9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D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9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E6A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E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8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杭州向晨机械有限公司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C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E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B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4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86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4B9B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4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杭州筱喆网络科技有限公司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0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8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A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0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C8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8D3F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5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4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杭州心测智能有限公司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4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0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C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6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D6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2201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A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杭州新极新效网络科技有限公司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6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B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0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7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46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42C0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4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4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杭州新跃电力科技有限公司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1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3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7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F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1E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05CA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B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9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杭州星喆科技有限公司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8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A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0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6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5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BFE6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B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8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杭州寻龙科技有限公司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4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5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C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A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D5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8A7C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3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5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杭州艺境建筑模型设计有限公司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9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7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5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BF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9AD7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杭州易速微控基因技术有限公司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E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D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1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9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CA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1EB5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杭州易信掌中云科技有限公司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1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2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6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4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5E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BD9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A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D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杭州益媛家农业开发有限公司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3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9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0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1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48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748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1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D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杭州印文设计有限公司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D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7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1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5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F4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A0C9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3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5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杭州盈天智联科技有限公司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A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5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5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5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38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2F271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F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1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杭州友得连网络科技有限公司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3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1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A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3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4E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6A80D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9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杭州鱼池科技有限公司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F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6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9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6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26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784C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E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1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杭州誉之声视听科技有限公司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C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D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5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4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9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6946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D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6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杭州元通电器设备有限公司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6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1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9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A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0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3D58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C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A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杭州云动能量科技有限公司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C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1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C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A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6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DE5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F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8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杭州云猿生数据有限公司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C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3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2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C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17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E22E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7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8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杭州昀和科技服务产业有限公司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E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8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D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2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D0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AF55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9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6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杭州长探科技有限公司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0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1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4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5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C4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023E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1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E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杭州臻盈电子科技有限公司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9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4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F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4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6B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F2EB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F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杭州质子动力有限公司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1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7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2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4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85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475B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5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5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杭州智珵科技有限公司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5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1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C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4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C1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50B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5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杭州紫峰良梦传媒科技有限公司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4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B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0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9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33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5B9BE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B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8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杭州自由行信息技术有限公司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B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5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5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7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6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706D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4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杭州琢木教育科技有限公司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D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F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9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9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9A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25C9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3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华翌智能装备（杭州）有限公司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6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5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8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8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F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8118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A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6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进迭时空（杭州）科技有限公司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5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8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0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88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E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1045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4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D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玖章算术（浙江）科技有限公司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6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0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1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E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A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1D6A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2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0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巨犀科技（杭州）有限公司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A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0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9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6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AA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5E40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A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D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科纳诺流体科技（杭州）有限公司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2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4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8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E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C0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CFC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8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2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珞微科技（杭州）有限公司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9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5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3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A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B4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A24C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8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魔观科技（杭州）有限公司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5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1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B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8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0B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729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5C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普曼（杭州）工业科技有限公司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5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6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F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A7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ECB4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2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树泉科技（杭州）有限公司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A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4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E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F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39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6907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E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1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数影星球（杭州）科技有限公司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7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9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5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7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AD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788C3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7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星沿科技（杭州）有限责任公司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63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B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C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6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44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4DA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6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5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一渔（杭州）数字科技有限公司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1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7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6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A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EE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72A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2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优丹迪医疗科技（杭州）有限公司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D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D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8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B7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B5C8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0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3F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宇炀科技（杭州）有限公司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D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A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C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7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41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406FD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5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5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云阵（杭州）互联网技术有限公司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E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A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E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7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1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430E6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B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2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浙江超微炬能工业科技有限公司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0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F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C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8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04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800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2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浙江町町科技有限公司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6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A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4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8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8D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DCE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A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2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浙江阜博传媒科技有限公司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B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A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8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7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91F2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B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E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浙江冠宏智能科技有限公司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6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D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6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5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DF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429A5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E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浙江归创医疗科技有限公司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F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6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5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D7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6C55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D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浙江黑鹰生态环保科技有限公司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0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A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7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E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C9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C31C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4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4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浙江基励生物科技有限公司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F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7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F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1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4D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B5DF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A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A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浙江迦楠智药科技有限公司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2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1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6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F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73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00FB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0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5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浙江金岩建设工程技术有限公司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E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6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7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3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AD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152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F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8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浙江聚新汽车电子有限责任公司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8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6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2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E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F5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7BD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B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浙江蓝天极锐科技有限公司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A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6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3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6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17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282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2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59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浙江乐水智造科技有限公司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9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4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5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A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3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E265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C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3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浙江林榕鼎焱科技有限公司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5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8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B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C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0B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231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F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E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浙江路为科技有限公司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F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6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4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A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50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BA0C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4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C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浙江绿茵里城乡服务科技有限公司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6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B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C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1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ED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10BC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F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4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浙江美克生能源科技有限公司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A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8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0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6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08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1F96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A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浙江纳里数智健康科技股份有限公司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1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D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B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2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08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0E1C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1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3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浙江山立智能科技有限公司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5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5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2E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3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9E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A13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8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浙江数宇交通科技有限公司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F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D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5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9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0C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009F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6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5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浙江数智上科照明科技有限公司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E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6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8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0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9D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4FBA6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C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C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浙江西子新能源工程技术有限公司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0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2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F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C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67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A550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C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9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浙江小桔绿色能源科技有限公司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5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74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0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F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D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DE6A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8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浙江星舰工业自动化有限公司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F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5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0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D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3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038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D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A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浙江幸福绿城停车产业有限公司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B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1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B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5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9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26A9C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5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7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浙江艺玛材料科技有限公司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1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5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E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A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56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C9C0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0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F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浙江奕湃科技有限公司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B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8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F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8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8D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4088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8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3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浙江影能科技有限公司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B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2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E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0E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0E5D4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E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7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浙江有鹿机器人科技有限公司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2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9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2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4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61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91E3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浙江禹亨科技有限公司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B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6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1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7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F7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D043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9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E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浙江远好科技有限公司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D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4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5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C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F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DBD1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A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1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浙江中创港航科技发展有限公司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3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D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8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D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2C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E9A4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8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A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之江奇安科技有限公司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2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8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6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B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A7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C47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F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致拓数字科技（杭州）有限公司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9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5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B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4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9C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C35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D1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致真精密仪器（杭州）有限公司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5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D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8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3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42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FE0E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百米赛跑（杭州）科技有限公司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C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3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0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3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D7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59715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C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6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杭州艾特智慧科技有限公司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6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B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B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75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1E6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1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8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杭州爱偲云联科技有限公司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4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3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F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3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E6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4DC6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E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杭州百寻科技有限公司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5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6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82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9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EE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2ECFA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4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E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杭州飞华环保科技有限公司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5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1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0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C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B0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784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2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5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杭州风元宇科技有限公司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9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5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A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8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AA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4F34B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4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5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杭州亘幄智能科技有限公司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3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B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6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0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4E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87C2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7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5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杭州海江瑞诚自动化有限公司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E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4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5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4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32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D38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D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杭州杭丝无越界时装科技有限公司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2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D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7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5F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6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5751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C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杭州恒亮电子科技有限公司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2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3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A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B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B3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1FA6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6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杭州会图软件有限公司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C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A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8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C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2F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EAA8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5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4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杭州暨北科技有限公司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9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9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9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0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2B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40E35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8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9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杭州剑工教育科技有限公司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9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4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7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3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B7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3FD7F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8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2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杭州杰达三维科技有限公司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2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7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5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5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A0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F8C8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F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5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杭州瑾心服饰科技有限公司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F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3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C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DF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0B6C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3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0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杭州空律环保科技有限公司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7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6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2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3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FB76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D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杭州郎优电力科技有限公司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3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5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9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D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10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35D19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5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B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杭州力加能机械制造有限公司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6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6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1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AB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CC05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E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9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杭州联顿科技有限公司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9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5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0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5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7D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9F5B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F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B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杭州良源文化传媒有限公司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4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C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9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2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46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EAA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2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杭州龙帆信息科技有限公司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7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7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0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D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E3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A674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3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B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杭州龙芯智能科技有限公司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C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9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F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00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08CC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A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杭州绿帆新能源科技有限公司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7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9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A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0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B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086FE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9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3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杭州青泓环境工程有限公司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D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9E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0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9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32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8FF3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2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1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杭州润宁科技有限公司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3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8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5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A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00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C95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杭州三港电子科技有限公司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9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1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9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9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64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3E7C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F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F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杭州善扬医疗科技有限公司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5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8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6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3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E5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9626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9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4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杭州水芯膜科技有限公司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9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9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D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47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5D6FC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2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B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杭州腾渊科技有限公司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3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8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0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0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6D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17A49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2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9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杭州途荣技术有限公司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E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D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C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4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30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82E6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F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8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杭州皖新科技有限公司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A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3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3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9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45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596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2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3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杭州吾时物刻文化科技有限公司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D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C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4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C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0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3EEC7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1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杭州象域科技有限公司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1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C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1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9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4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16774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4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4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杭州新赛道科技有限公司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8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1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9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A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6E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060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8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F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杭州亚龙智能科技有限公司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8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6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A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1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C8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D1E0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E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杭州蚁群数据科技有限公司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7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4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9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0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DD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3D05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8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8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杭州益趣智联信息科技有限公司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F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1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0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5E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FAB1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2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B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杭州意森新材科技有限公司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8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0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C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8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7F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04D2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0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杭州迎润金属制品有限公司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2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A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9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7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70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0DC32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2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B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杭州宇墨智联科技有限公司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8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A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9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2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04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A3D4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B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3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杭州誉达品控科技有限公司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C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9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2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5F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F167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5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4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杭州誉隆精密机械有限公司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1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9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6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E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44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9EC0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E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5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杭州远熙文化创意有限公司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2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3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A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B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C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1FE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6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杭州云鹤针织有限公司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3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A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8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A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B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46B1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5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0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杭州云望云计算有限公司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9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9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D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B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5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928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8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A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杭州云掌智能科技有限公司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9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6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D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E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30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7931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0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F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杭州泽晔自动化科技有限公司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D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3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1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0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28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2022年省科小，余科〔2023〕7号</w:t>
            </w:r>
          </w:p>
        </w:tc>
      </w:tr>
      <w:tr w14:paraId="48BA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D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杭州知物堂生态农业开发有限公司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3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A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0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7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E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8AF9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4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3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杭州智瞳数字信息科技有限公司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8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D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A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7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96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1A7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6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0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杭州众磁科技有限公司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E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C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B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F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B8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</w:t>
            </w:r>
          </w:p>
        </w:tc>
      </w:tr>
      <w:tr w14:paraId="68475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1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9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杭州竹笛吧文化创意有限公司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C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A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8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2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FF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649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7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绿皮书（杭州）商业控股有限公司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7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B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0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2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74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184D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E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0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米兆科技（杭州）有限公司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3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9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B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2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D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64179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9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数兰（杭州）医疗科技有限公司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5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1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E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8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BB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1697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C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浙江格物生态科技集团有限公司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5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7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8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4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F3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2A428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8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F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浙江凯琪装饰设计工程有限公司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6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D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0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8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5A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F24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2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9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浙江斯恺创新材料有限公司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0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4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9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F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5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7DEE8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0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F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浙江泰桦新能源科技有限公司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8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B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E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B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31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</w:t>
            </w:r>
          </w:p>
        </w:tc>
      </w:tr>
      <w:tr w14:paraId="5D99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4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4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杭州符律科技有限公司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F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7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2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4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23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2020年雏鹰，余科〔2021〕7号</w:t>
            </w:r>
          </w:p>
        </w:tc>
      </w:tr>
      <w:tr w14:paraId="018E9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D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A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杭州乐构思信息科技有限公司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A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5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4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9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3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2022年雏鹰，余科〔2023〕7号</w:t>
            </w:r>
          </w:p>
        </w:tc>
      </w:tr>
      <w:tr w14:paraId="57515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5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F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杭州品物智能信息科技有限公司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C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C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3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1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D1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2022年省科小、2022年雏鹰，余科〔2023〕7号</w:t>
            </w:r>
          </w:p>
        </w:tc>
      </w:tr>
      <w:tr w14:paraId="673B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4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E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浙江虎哥数字科技有限公司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E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D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6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D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64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2022年省科小、2022年雏鹰，余科〔2023〕7号</w:t>
            </w:r>
          </w:p>
        </w:tc>
      </w:tr>
      <w:tr w14:paraId="67392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2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A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浙江浙星机械制造有限公司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2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3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1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A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59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2022年省科小、2022年雏鹰，余科〔2023〕7号</w:t>
            </w:r>
          </w:p>
        </w:tc>
      </w:tr>
      <w:tr w14:paraId="06F5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1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杭州诚奕五金制品有限公司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5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A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0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C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93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2023年省科小，余科〔2024〕24号；2024年通过省评未通过认定，余科〔2025〕40号</w:t>
            </w:r>
          </w:p>
        </w:tc>
      </w:tr>
      <w:tr w14:paraId="7851A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4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D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杭州初兴机械设备制造有限责任公司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2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1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7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8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C4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2024年省科小，余科〔2025〕21号；2024年通过省评未通过认定，余科〔2025〕40号</w:t>
            </w:r>
          </w:p>
        </w:tc>
      </w:tr>
      <w:tr w14:paraId="0102F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7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9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杭州合宝电源科技有限公司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F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3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0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B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D8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2023年省科小，余科〔2024〕24号；2024年通过省评未通过认定，余科〔2025〕40号</w:t>
            </w:r>
          </w:p>
        </w:tc>
      </w:tr>
      <w:tr w14:paraId="697C0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E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9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杭州诺玥科技有限公司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6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A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8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F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82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2023年省科小，余科〔2024〕24号；2024年通过省评未通过认定，余科〔2025〕40号</w:t>
            </w:r>
          </w:p>
        </w:tc>
      </w:tr>
      <w:tr w14:paraId="43F3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C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1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杭州水行舟网络科技有限公司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E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5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D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8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3D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2018年省科小，余科〔2019〕16号；2019年雏鹰，余科〔2020〕18号</w:t>
            </w:r>
          </w:p>
        </w:tc>
      </w:tr>
      <w:tr w14:paraId="3A053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0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杭州星策营销策划有限公司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C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5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8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5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A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2CC7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E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E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杭州予琚智能装备有限责任公司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2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1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3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6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01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77A77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F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3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E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6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26BF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0546EA7"/>
    <w:p w14:paraId="0DC44630">
      <w:bookmarkStart w:id="0" w:name="_GoBack"/>
      <w:bookmarkEnd w:id="0"/>
    </w:p>
    <w:sectPr>
      <w:pgSz w:w="11906" w:h="16838"/>
      <w:pgMar w:top="1440" w:right="1706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B3073"/>
    <w:rsid w:val="00B30BFA"/>
    <w:rsid w:val="03EE7A60"/>
    <w:rsid w:val="04F65D16"/>
    <w:rsid w:val="070C2A6C"/>
    <w:rsid w:val="08E81726"/>
    <w:rsid w:val="098B5CCD"/>
    <w:rsid w:val="1202489F"/>
    <w:rsid w:val="1355718A"/>
    <w:rsid w:val="18A12BE0"/>
    <w:rsid w:val="1AFC7398"/>
    <w:rsid w:val="224B3073"/>
    <w:rsid w:val="22B31939"/>
    <w:rsid w:val="252D0555"/>
    <w:rsid w:val="26342DBA"/>
    <w:rsid w:val="2A600C13"/>
    <w:rsid w:val="34200D00"/>
    <w:rsid w:val="37770930"/>
    <w:rsid w:val="386466F5"/>
    <w:rsid w:val="38E119DC"/>
    <w:rsid w:val="3BE91556"/>
    <w:rsid w:val="40E3190E"/>
    <w:rsid w:val="41F36531"/>
    <w:rsid w:val="486A527A"/>
    <w:rsid w:val="4BEB79AC"/>
    <w:rsid w:val="529C59B0"/>
    <w:rsid w:val="544A4CD7"/>
    <w:rsid w:val="56D6610A"/>
    <w:rsid w:val="5C79111A"/>
    <w:rsid w:val="5DCB1A25"/>
    <w:rsid w:val="5FEC32F8"/>
    <w:rsid w:val="635C6B1B"/>
    <w:rsid w:val="66DE06C4"/>
    <w:rsid w:val="688C42DC"/>
    <w:rsid w:val="71FD4437"/>
    <w:rsid w:val="76021C17"/>
    <w:rsid w:val="7B521550"/>
    <w:rsid w:val="7D83086B"/>
    <w:rsid w:val="7DE30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unhideWhenUsed/>
    <w:qFormat/>
    <w:uiPriority w:val="0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17</Pages>
  <Words>5140</Words>
  <Characters>6498</Characters>
  <Lines>1</Lines>
  <Paragraphs>1</Paragraphs>
  <TotalTime>150</TotalTime>
  <ScaleCrop>false</ScaleCrop>
  <LinksUpToDate>false</LinksUpToDate>
  <CharactersWithSpaces>6622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2024-05-06T06:19:00Z</dcterms:created>
  <dc:creator>张婧</dc:creator>
  <cp:lastModifiedBy>soul</cp:lastModifiedBy>
  <dcterms:modified xsi:type="dcterms:W3CDTF">2026-08-12T09:38:00Z</dcterms:modified>
  <dc:title>关于拟下达2023年度国家高新技术企业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eyJoZGlkIjoiOTZjMDY3ZjZmYzYwMWM3NDQxZTM2ODZiYzIwODBkODMiLCJ1c2VySWQiOiIyODAyNTg2MDUifQ==</vt:lpwstr>
  </property>
  <property fmtid="{D5CDD505-2E9C-101B-9397-08002B2CF9AE}" pid="4" name="ICV">
    <vt:lpwstr>55E534FF4C2245249BF1506F388B2DC6_13</vt:lpwstr>
  </property>
</Properties>
</file>